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46E51" w:rsidRPr="00446E51" w:rsidRDefault="00446E51" w:rsidP="00446E51">
      <w:pPr>
        <w:pStyle w:val="Heading1"/>
        <w:jc w:val="both"/>
        <w:rPr>
          <w:color w:val="FFFFFF" w:themeColor="background1"/>
        </w:rPr>
      </w:pPr>
      <w:r w:rsidRPr="00446E51">
        <w:rPr>
          <w:noProof/>
          <w:color w:val="FFFFFF" w:themeColor="background1"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8890</wp:posOffset>
                </wp:positionV>
                <wp:extent cx="7564755" cy="132080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4755" cy="1320800"/>
                        </a:xfrm>
                        <a:prstGeom prst="rect">
                          <a:avLst/>
                        </a:prstGeom>
                        <a:solidFill>
                          <a:srgbClr val="7868A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6E51" w:rsidRPr="009A6891" w:rsidRDefault="009A6891" w:rsidP="001A55BD">
                            <w:pPr>
                              <w:pStyle w:val="Heading1"/>
                              <w:rPr>
                                <w:rFonts w:ascii="Twinkl" w:hAnsi="Twinkl"/>
                              </w:rPr>
                            </w:pPr>
                            <w:r w:rsidRPr="009A6891">
                              <w:rPr>
                                <w:rFonts w:ascii="Twinkl" w:hAnsi="Twinkl"/>
                                <w:color w:val="FFFFFF" w:themeColor="background1"/>
                              </w:rPr>
                              <w:t>Taking Turns in Games Social Situation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8" o:spid="_x0000_s1026" style="position:absolute;left:0;text-align:left;margin-left:0;margin-top:.7pt;width:595.65pt;height:104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" fillcolor="#7868ac" stroked="f" strokeweight="1pt">
                <v:textbox>
                  <w:txbxContent>
                    <w:p w:rsidR="00446E51" w:rsidRPr="009A6891" w:rsidRDefault="009A6891" w:rsidP="001A55BD">
                      <w:pPr>
                        <w:pStyle w:val="Heading1"/>
                        <w:rPr>
                          <w:rFonts w:ascii="Twinkl" w:hAnsi="Twinkl"/>
                        </w:rPr>
                      </w:pPr>
                      <w:r w:rsidRPr="009A6891">
                        <w:rPr>
                          <w:rFonts w:ascii="Twinkl" w:hAnsi="Twinkl"/>
                          <w:color w:val="FFFFFF" w:themeColor="background1"/>
                        </w:rPr>
                        <w:t>Taking Turns in Games Social Situation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446E51" w:rsidRPr="00446E51" w:rsidRDefault="00446E51" w:rsidP="00EF269C">
      <w:pPr>
        <w:pStyle w:val="Heading1"/>
        <w:shd w:val="clear" w:color="auto" w:fill="8ACBC1"/>
        <w:jc w:val="both"/>
        <w:rPr>
          <w:color w:val="FFFFFF" w:themeColor="background1"/>
        </w:rPr>
      </w:pPr>
    </w:p>
    <w:p w:rsidR="00446E51" w:rsidRPr="00446E51" w:rsidRDefault="00446E51" w:rsidP="00446E51">
      <w:pPr>
        <w:pStyle w:val="Heading1"/>
        <w:rPr>
          <w:color w:val="FFFFFF" w:themeColor="background1"/>
        </w:rPr>
      </w:pPr>
    </w:p>
    <w:p w:rsidR="00446E51" w:rsidRPr="00446E51" w:rsidRDefault="00446E51" w:rsidP="00446E51">
      <w:pPr>
        <w:pStyle w:val="Heading1"/>
        <w:rPr>
          <w:color w:val="FFFFFF" w:themeColor="background1"/>
        </w:rPr>
      </w:pPr>
    </w:p>
    <w:p w:rsidR="00446E51" w:rsidRPr="00446E51" w:rsidRDefault="007203BB" w:rsidP="00446E51">
      <w:pPr>
        <w:pStyle w:val="Heading1"/>
        <w:rPr>
          <w:color w:val="FFFFFF" w:themeColor="background1"/>
        </w:rPr>
      </w:pP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EF6C42" wp14:editId="3118EAC2">
                <wp:simplePos x="0" y="0"/>
                <wp:positionH relativeFrom="margin">
                  <wp:posOffset>2095409</wp:posOffset>
                </wp:positionH>
                <wp:positionV relativeFrom="paragraph">
                  <wp:posOffset>335733</wp:posOffset>
                </wp:positionV>
                <wp:extent cx="600891" cy="600891"/>
                <wp:effectExtent l="0" t="0" r="8890" b="889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891" cy="600891"/>
                        </a:xfrm>
                        <a:prstGeom prst="ellipse">
                          <a:avLst/>
                        </a:prstGeom>
                        <a:solidFill>
                          <a:srgbClr val="7868A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A964A69" id="Oval 27" o:spid="_x0000_s1026" style="position:absolute;margin-left:165pt;margin-top:26.45pt;width:47.3pt;height:47.3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" fillcolor="#7868ac" stroked="f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56EBFB" wp14:editId="43A7B3B5">
                <wp:simplePos x="0" y="0"/>
                <wp:positionH relativeFrom="margin">
                  <wp:posOffset>162469</wp:posOffset>
                </wp:positionH>
                <wp:positionV relativeFrom="paragraph">
                  <wp:posOffset>22678</wp:posOffset>
                </wp:positionV>
                <wp:extent cx="2468699" cy="2468699"/>
                <wp:effectExtent l="0" t="0" r="8255" b="825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8699" cy="2468699"/>
                        </a:xfrm>
                        <a:prstGeom prst="ellipse">
                          <a:avLst/>
                        </a:prstGeom>
                        <a:solidFill>
                          <a:srgbClr val="B9D36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81866CD" id="Oval 3" o:spid="_x0000_s1026" style="position:absolute;margin-left:12.8pt;margin-top:1.8pt;width:194.4pt;height:194.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" fillcolor="#b9d36e" stroked="f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46964" behindDoc="0" locked="0" layoutInCell="1" allowOverlap="1" wp14:anchorId="7C31A5C2" wp14:editId="17B0EEC7">
                <wp:simplePos x="0" y="0"/>
                <wp:positionH relativeFrom="margin">
                  <wp:posOffset>4695281</wp:posOffset>
                </wp:positionH>
                <wp:positionV relativeFrom="paragraph">
                  <wp:posOffset>3758656</wp:posOffset>
                </wp:positionV>
                <wp:extent cx="1894114" cy="1894114"/>
                <wp:effectExtent l="0" t="0" r="0" b="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4114" cy="1894114"/>
                        </a:xfrm>
                        <a:prstGeom prst="ellipse">
                          <a:avLst/>
                        </a:prstGeom>
                        <a:solidFill>
                          <a:srgbClr val="9D9CC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C917D9A" id="Oval 4" o:spid="_x0000_s1026" style="position:absolute;margin-left:369.7pt;margin-top:295.95pt;width:149.15pt;height:149.15pt;z-index:2516469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" fillcolor="#9d9ccd" stroked="f" strokeweight="1pt">
                <v:stroke joinstyle="miter"/>
                <w10:wrap anchorx="margin"/>
              </v:oval>
            </w:pict>
          </mc:Fallback>
        </mc:AlternateContent>
      </w:r>
      <w:r w:rsidR="00FF27C6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90D939F" wp14:editId="18E53EA3">
                <wp:simplePos x="0" y="0"/>
                <wp:positionH relativeFrom="margin">
                  <wp:align>center</wp:align>
                </wp:positionH>
                <wp:positionV relativeFrom="paragraph">
                  <wp:posOffset>427173</wp:posOffset>
                </wp:positionV>
                <wp:extent cx="5133702" cy="5133702"/>
                <wp:effectExtent l="19050" t="19050" r="10160" b="1016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3702" cy="513370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868A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1AADC9D" id="Oval 19" o:spid="_x0000_s1026" style="position:absolute;margin-left:0;margin-top:33.65pt;width:404.25pt;height:404.25pt;z-index: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" fillcolor="white [3212]" strokecolor="#7868ac" strokeweight="3pt">
                <v:stroke joinstyle="miter"/>
                <w10:wrap anchorx="margin"/>
              </v:oval>
            </w:pict>
          </mc:Fallback>
        </mc:AlternateContent>
      </w:r>
      <w:r w:rsidR="00FF27C6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71030</wp:posOffset>
            </wp:positionH>
            <wp:positionV relativeFrom="paragraph">
              <wp:posOffset>753654</wp:posOffset>
            </wp:positionV>
            <wp:extent cx="6831965" cy="4180205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418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E51" w:rsidRPr="00446E51" w:rsidRDefault="007203BB" w:rsidP="00446E51">
      <w:pPr>
        <w:pStyle w:val="Heading1"/>
        <w:rPr>
          <w:color w:val="FFFFFF" w:themeColor="background1"/>
        </w:rPr>
      </w:pP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BFB251" wp14:editId="26287FEE">
                <wp:simplePos x="0" y="0"/>
                <wp:positionH relativeFrom="margin">
                  <wp:posOffset>2121445</wp:posOffset>
                </wp:positionH>
                <wp:positionV relativeFrom="paragraph">
                  <wp:posOffset>4396468</wp:posOffset>
                </wp:positionV>
                <wp:extent cx="783772" cy="783772"/>
                <wp:effectExtent l="0" t="0" r="0" b="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772" cy="783772"/>
                        </a:xfrm>
                        <a:prstGeom prst="ellipse">
                          <a:avLst/>
                        </a:prstGeom>
                        <a:solidFill>
                          <a:srgbClr val="69932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CCE6FC7" id="Oval 15" o:spid="_x0000_s1026" style="position:absolute;margin-left:167.05pt;margin-top:346.2pt;width:61.7pt;height:61.7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" fillcolor="#699329" stroked="f" strokeweight="1pt">
                <v:stroke joinstyle="miter"/>
                <w10:wrap anchorx="margin"/>
              </v:oval>
            </w:pict>
          </mc:Fallback>
        </mc:AlternateContent>
      </w:r>
    </w:p>
    <w:p w:rsidR="00446E51" w:rsidRPr="00446E51" w:rsidRDefault="00446E51" w:rsidP="00446E51">
      <w:pPr>
        <w:pStyle w:val="Heading1"/>
        <w:rPr>
          <w:color w:val="FFFFFF" w:themeColor="background1"/>
        </w:rPr>
      </w:pPr>
    </w:p>
    <w:p w:rsidR="00446E51" w:rsidRPr="00446E51" w:rsidRDefault="00AA7521" w:rsidP="00446E51">
      <w:pPr>
        <w:pStyle w:val="Heading1"/>
        <w:rPr>
          <w:color w:val="FFFFFF" w:themeColor="background1"/>
        </w:rPr>
      </w:pP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591185</wp:posOffset>
                </wp:positionV>
                <wp:extent cx="7581900" cy="939800"/>
                <wp:effectExtent l="0" t="0" r="0" b="0"/>
                <wp:wrapNone/>
                <wp:docPr id="40" name="Rectangle 40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7D3B5E" id="Rectangle 40" o:spid="_x0000_s1026" href="https://www.twinkl.co.uk/resources/specific-learning-difficulty-areas-of-need-primary-send-inclusion-key-stage-1/autistic-spectrum-disorder-areas-of-need-primary-send-inclusion-teaching-resources/social-scenarios-autism-spectrum-disorders-communication-and-interaction-send" style="position:absolute;margin-left:545.8pt;margin-top:46.55pt;width:597pt;height:74pt;z-index:25167667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" o:button="t" filled="f" stroked="f" strokeweight="1pt">
                <v:fill o:detectmouseclick="t"/>
                <w10:wrap anchorx="page"/>
              </v:rect>
            </w:pict>
          </mc:Fallback>
        </mc:AlternateContent>
      </w:r>
    </w:p>
    <w:p w:rsidR="00446E51" w:rsidRPr="00446E51" w:rsidRDefault="00D948E7" w:rsidP="00446E51">
      <w:pPr>
        <w:pStyle w:val="Heading1"/>
        <w:rPr>
          <w:color w:val="FFFFFF" w:themeColor="background1"/>
        </w:rPr>
      </w:pPr>
      <w:r>
        <w:rPr>
          <w:noProof/>
          <w:color w:val="FFFFFF" w:themeColor="background1"/>
          <w:lang w:eastAsia="en-GB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314960</wp:posOffset>
            </wp:positionH>
            <wp:positionV relativeFrom="paragraph">
              <wp:posOffset>483144</wp:posOffset>
            </wp:positionV>
            <wp:extent cx="6200775" cy="2952115"/>
            <wp:effectExtent l="0" t="0" r="9525" b="635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295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E51" w:rsidRPr="00446E51" w:rsidRDefault="00446E51" w:rsidP="00446E51">
      <w:pPr>
        <w:pStyle w:val="Heading1"/>
        <w:rPr>
          <w:color w:val="FFFFFF" w:themeColor="background1"/>
        </w:rPr>
      </w:pPr>
    </w:p>
    <w:p w:rsidR="00446E51" w:rsidRPr="00446E51" w:rsidRDefault="00D948E7" w:rsidP="00446E51">
      <w:pPr>
        <w:pStyle w:val="Heading1"/>
        <w:rPr>
          <w:color w:val="FFFFFF" w:themeColor="background1"/>
        </w:rPr>
      </w:pP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1270</wp:posOffset>
                </wp:positionH>
                <wp:positionV relativeFrom="paragraph">
                  <wp:posOffset>1569720</wp:posOffset>
                </wp:positionV>
                <wp:extent cx="6819900" cy="1816100"/>
                <wp:effectExtent l="19050" t="19050" r="1905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181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868AC"/>
                          </a:solidFill>
                        </a:ln>
                      </wps:spPr>
                      <wps:txbx>
                        <w:txbxContent>
                          <w:p w:rsidR="00F76A3C" w:rsidRPr="001A55BD" w:rsidRDefault="00F76A3C" w:rsidP="00F76A3C">
                            <w:pPr>
                              <w:pStyle w:val="Aim-Twinkl"/>
                              <w:spacing w:line="480" w:lineRule="auto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1A55BD">
                              <w:rPr>
                                <w:rFonts w:ascii="Twinkl" w:hAnsi="Twinkl"/>
                                <w:sz w:val="32"/>
                              </w:rPr>
                              <w:t xml:space="preserve">My name is </w:t>
                            </w:r>
                            <w:r w:rsidRPr="001A55BD">
                              <w:rPr>
                                <w:rFonts w:ascii="Twinkl" w:hAnsi="Twinkl"/>
                                <w:sz w:val="32"/>
                                <w:u w:val="single"/>
                              </w:rPr>
                              <w:t xml:space="preserve">                                 .</w:t>
                            </w:r>
                          </w:p>
                          <w:p w:rsidR="00F76A3C" w:rsidRPr="001A55BD" w:rsidRDefault="00F76A3C" w:rsidP="00F76A3C">
                            <w:pPr>
                              <w:pStyle w:val="Aim-Twinkl"/>
                              <w:spacing w:line="480" w:lineRule="auto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1A55BD">
                              <w:rPr>
                                <w:rFonts w:ascii="Twinkl" w:hAnsi="Twinkl"/>
                                <w:sz w:val="32"/>
                              </w:rPr>
                              <w:t xml:space="preserve">My teacher is </w:t>
                            </w:r>
                            <w:r w:rsidRPr="001A55BD">
                              <w:rPr>
                                <w:rFonts w:ascii="Twinkl" w:hAnsi="Twinkl"/>
                                <w:sz w:val="32"/>
                                <w:u w:val="single"/>
                              </w:rPr>
                              <w:t xml:space="preserve">                                  </w:t>
                            </w:r>
                            <w:r w:rsidRPr="001A55BD">
                              <w:rPr>
                                <w:rFonts w:ascii="Twinkl" w:hAnsi="Twinkl"/>
                                <w:sz w:val="32"/>
                              </w:rPr>
                              <w:t>.</w:t>
                            </w:r>
                          </w:p>
                          <w:p w:rsidR="00F76A3C" w:rsidRPr="001A55BD" w:rsidRDefault="00F76A3C" w:rsidP="00F76A3C">
                            <w:pPr>
                              <w:pStyle w:val="Aim-Twinkl"/>
                              <w:spacing w:line="480" w:lineRule="auto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1A55BD">
                              <w:rPr>
                                <w:rFonts w:ascii="Twinkl" w:hAnsi="Twinkl"/>
                                <w:sz w:val="32"/>
                              </w:rPr>
                              <w:t xml:space="preserve">I go to </w:t>
                            </w:r>
                            <w:r w:rsidRPr="001A55BD">
                              <w:rPr>
                                <w:rFonts w:ascii="Twinkl" w:hAnsi="Twinkl"/>
                                <w:sz w:val="32"/>
                                <w:u w:val="single"/>
                              </w:rPr>
                              <w:t xml:space="preserve">                                          </w:t>
                            </w:r>
                            <w:r w:rsidRPr="001A55BD">
                              <w:rPr>
                                <w:rFonts w:ascii="Twinkl" w:hAnsi="Twinkl"/>
                                <w:sz w:val="32"/>
                              </w:rPr>
                              <w:t xml:space="preserve"> school.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144000" rIns="14400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7" type="#_x0000_t202" style="position:absolute;left:0;text-align:left;margin-left:.1pt;margin-top:123.6pt;width:537pt;height:14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" fillcolor="white [3201]" strokecolor="#7868ac" strokeweight="3pt">
                <v:textbox inset="4mm,4mm,4mm,4mm">
                  <w:txbxContent>
                    <w:p w:rsidR="00F76A3C" w:rsidRPr="001A55BD" w:rsidRDefault="00F76A3C" w:rsidP="00F76A3C">
                      <w:pPr>
                        <w:pStyle w:val="Aim-Twinkl"/>
                        <w:spacing w:line="480" w:lineRule="auto"/>
                        <w:rPr>
                          <w:rFonts w:ascii="Twinkl" w:hAnsi="Twinkl"/>
                          <w:sz w:val="32"/>
                        </w:rPr>
                      </w:pPr>
                      <w:r w:rsidRPr="001A55BD">
                        <w:rPr>
                          <w:rFonts w:ascii="Twinkl" w:hAnsi="Twinkl"/>
                          <w:sz w:val="32"/>
                        </w:rPr>
                        <w:t xml:space="preserve">My name is </w:t>
                      </w:r>
                      <w:r w:rsidRPr="001A55BD">
                        <w:rPr>
                          <w:rFonts w:ascii="Twinkl" w:hAnsi="Twinkl"/>
                          <w:sz w:val="32"/>
                          <w:u w:val="single"/>
                        </w:rPr>
                        <w:t xml:space="preserve">                                 .</w:t>
                      </w:r>
                    </w:p>
                    <w:p w:rsidR="00F76A3C" w:rsidRPr="001A55BD" w:rsidRDefault="00F76A3C" w:rsidP="00F76A3C">
                      <w:pPr>
                        <w:pStyle w:val="Aim-Twinkl"/>
                        <w:spacing w:line="480" w:lineRule="auto"/>
                        <w:rPr>
                          <w:rFonts w:ascii="Twinkl" w:hAnsi="Twinkl"/>
                          <w:sz w:val="32"/>
                        </w:rPr>
                      </w:pPr>
                      <w:r w:rsidRPr="001A55BD">
                        <w:rPr>
                          <w:rFonts w:ascii="Twinkl" w:hAnsi="Twinkl"/>
                          <w:sz w:val="32"/>
                        </w:rPr>
                        <w:t xml:space="preserve">My teacher is </w:t>
                      </w:r>
                      <w:r w:rsidRPr="001A55BD">
                        <w:rPr>
                          <w:rFonts w:ascii="Twinkl" w:hAnsi="Twinkl"/>
                          <w:sz w:val="32"/>
                          <w:u w:val="single"/>
                        </w:rPr>
                        <w:t xml:space="preserve">                                  </w:t>
                      </w:r>
                      <w:r w:rsidRPr="001A55BD">
                        <w:rPr>
                          <w:rFonts w:ascii="Twinkl" w:hAnsi="Twinkl"/>
                          <w:sz w:val="32"/>
                        </w:rPr>
                        <w:t>.</w:t>
                      </w:r>
                    </w:p>
                    <w:p w:rsidR="00F76A3C" w:rsidRPr="001A55BD" w:rsidRDefault="00F76A3C" w:rsidP="00F76A3C">
                      <w:pPr>
                        <w:pStyle w:val="Aim-Twinkl"/>
                        <w:spacing w:line="480" w:lineRule="auto"/>
                        <w:rPr>
                          <w:rFonts w:ascii="Twinkl" w:hAnsi="Twinkl"/>
                          <w:sz w:val="32"/>
                        </w:rPr>
                      </w:pPr>
                      <w:r w:rsidRPr="001A55BD">
                        <w:rPr>
                          <w:rFonts w:ascii="Twinkl" w:hAnsi="Twinkl"/>
                          <w:sz w:val="32"/>
                        </w:rPr>
                        <w:t xml:space="preserve">I go to </w:t>
                      </w:r>
                      <w:r w:rsidRPr="001A55BD">
                        <w:rPr>
                          <w:rFonts w:ascii="Twinkl" w:hAnsi="Twinkl"/>
                          <w:sz w:val="32"/>
                          <w:u w:val="single"/>
                        </w:rPr>
                        <w:t xml:space="preserve">                                          </w:t>
                      </w:r>
                      <w:r w:rsidRPr="001A55BD">
                        <w:rPr>
                          <w:rFonts w:ascii="Twinkl" w:hAnsi="Twinkl"/>
                          <w:sz w:val="32"/>
                        </w:rPr>
                        <w:t xml:space="preserve"> school.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461A2AF4" wp14:editId="74EEB252">
                <wp:simplePos x="0" y="0"/>
                <wp:positionH relativeFrom="margin">
                  <wp:posOffset>-934720</wp:posOffset>
                </wp:positionH>
                <wp:positionV relativeFrom="paragraph">
                  <wp:posOffset>678180</wp:posOffset>
                </wp:positionV>
                <wp:extent cx="3513455" cy="3513455"/>
                <wp:effectExtent l="0" t="0" r="0" b="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3455" cy="3513455"/>
                        </a:xfrm>
                        <a:prstGeom prst="ellipse">
                          <a:avLst/>
                        </a:prstGeom>
                        <a:solidFill>
                          <a:srgbClr val="B9D36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2A8E60C" id="Oval 23" o:spid="_x0000_s1026" style="position:absolute;margin-left:-73.6pt;margin-top:53.4pt;width:276.65pt;height:276.65pt;z-index:25165618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" fillcolor="#b9d36e" stroked="f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5A3D88C" wp14:editId="19B74129">
                <wp:simplePos x="0" y="0"/>
                <wp:positionH relativeFrom="margin">
                  <wp:posOffset>5896610</wp:posOffset>
                </wp:positionH>
                <wp:positionV relativeFrom="paragraph">
                  <wp:posOffset>443321</wp:posOffset>
                </wp:positionV>
                <wp:extent cx="1867988" cy="1867988"/>
                <wp:effectExtent l="0" t="0" r="0" b="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7988" cy="1867988"/>
                        </a:xfrm>
                        <a:prstGeom prst="ellipse">
                          <a:avLst/>
                        </a:prstGeom>
                        <a:solidFill>
                          <a:srgbClr val="9D9CC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6CFF8E5" id="Oval 22" o:spid="_x0000_s1026" style="position:absolute;margin-left:464.3pt;margin-top:34.9pt;width:147.1pt;height:147.1pt;z-index:25165721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" fillcolor="#9d9ccd" stroked="f" strokeweight="1pt">
                <v:stroke joinstyle="miter"/>
                <w10:wrap anchorx="margin"/>
              </v:oval>
            </w:pict>
          </mc:Fallback>
        </mc:AlternateContent>
      </w:r>
    </w:p>
    <w:p w:rsidR="00446E51" w:rsidRPr="00446E51" w:rsidRDefault="00446E51" w:rsidP="00446E51">
      <w:pPr>
        <w:pStyle w:val="Heading1"/>
        <w:rPr>
          <w:color w:val="FFFFFF" w:themeColor="background1"/>
        </w:rPr>
      </w:pPr>
    </w:p>
    <w:p w:rsidR="00446E51" w:rsidRPr="00446E51" w:rsidRDefault="00446E51" w:rsidP="00446E51">
      <w:pPr>
        <w:pStyle w:val="Heading1"/>
        <w:rPr>
          <w:color w:val="FFFFFF" w:themeColor="background1"/>
        </w:rPr>
      </w:pPr>
    </w:p>
    <w:p w:rsidR="00446E51" w:rsidRPr="00446E51" w:rsidRDefault="00446E51" w:rsidP="00446E51">
      <w:pPr>
        <w:pStyle w:val="Heading1"/>
        <w:rPr>
          <w:color w:val="FFFFFF" w:themeColor="background1"/>
        </w:rPr>
      </w:pPr>
    </w:p>
    <w:p w:rsidR="00446E51" w:rsidRPr="00446E51" w:rsidRDefault="00D948E7" w:rsidP="00446E51">
      <w:pPr>
        <w:pStyle w:val="Heading1"/>
        <w:rPr>
          <w:color w:val="FFFFFF" w:themeColor="background1"/>
        </w:rPr>
      </w:pP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66F0C84" wp14:editId="4D4018D7">
                <wp:simplePos x="0" y="0"/>
                <wp:positionH relativeFrom="page">
                  <wp:align>right</wp:align>
                </wp:positionH>
                <wp:positionV relativeFrom="paragraph">
                  <wp:posOffset>2166802</wp:posOffset>
                </wp:positionV>
                <wp:extent cx="7581900" cy="939800"/>
                <wp:effectExtent l="0" t="0" r="0" b="0"/>
                <wp:wrapNone/>
                <wp:docPr id="46" name="Rectangle 46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E455D0" id="Rectangle 46" o:spid="_x0000_s1026" href="https://www.twinkl.co.uk/resources/specific-learning-difficulty-areas-of-need-primary-send-inclusion-key-stage-1/autistic-spectrum-disorder-areas-of-need-primary-send-inclusion-teaching-resources/social-scenarios-autism-spectrum-disorders-communication-and-interaction-send" style="position:absolute;margin-left:545.8pt;margin-top:170.6pt;width:597pt;height:74pt;z-index:251698176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" o:button="t" filled="f" stroked="f" strokeweight="1pt">
                <v:fill o:detectmouseclick="t"/>
                <w10:wrap anchorx="page"/>
              </v:rect>
            </w:pict>
          </mc:Fallback>
        </mc:AlternateContent>
      </w:r>
    </w:p>
    <w:p w:rsidR="00D804F4" w:rsidRPr="00446E51" w:rsidRDefault="00D804F4" w:rsidP="00EF269C">
      <w:pPr>
        <w:pStyle w:val="Heading1"/>
        <w:jc w:val="both"/>
        <w:rPr>
          <w:color w:val="FFFFFF" w:themeColor="background1"/>
        </w:rPr>
        <w:sectPr w:rsidR="00D804F4" w:rsidRPr="00446E51" w:rsidSect="00B8626B">
          <w:headerReference w:type="default" r:id="rId12"/>
          <w:footerReference w:type="default" r:id="rId13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</w:p>
    <w:p w:rsidR="00D1556F" w:rsidRPr="00446E51" w:rsidRDefault="00016B55" w:rsidP="00EF269C">
      <w:pPr>
        <w:pStyle w:val="Heading1"/>
        <w:jc w:val="both"/>
        <w:rPr>
          <w:color w:val="FFFFFF" w:themeColor="background1"/>
        </w:rPr>
        <w:sectPr w:rsidR="00D1556F" w:rsidRPr="00446E51" w:rsidSect="00B8626B">
          <w:headerReference w:type="default" r:id="rId14"/>
          <w:footerReference w:type="default" r:id="rId15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  <w:color w:val="FFFFFF" w:themeColor="background1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736D69B" wp14:editId="4DD3CE53">
                <wp:simplePos x="0" y="0"/>
                <wp:positionH relativeFrom="page">
                  <wp:align>right</wp:align>
                </wp:positionH>
                <wp:positionV relativeFrom="paragraph">
                  <wp:posOffset>9140190</wp:posOffset>
                </wp:positionV>
                <wp:extent cx="7581900" cy="939800"/>
                <wp:effectExtent l="0" t="0" r="0" b="0"/>
                <wp:wrapNone/>
                <wp:docPr id="51" name="Rectangle 51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7B2357" id="Rectangle 51" o:spid="_x0000_s1026" href="https://www.twinkl.co.uk/resources/specific-learning-difficulty-areas-of-need-primary-send-inclusion-key-stage-1/autistic-spectrum-disorder-areas-of-need-primary-send-inclusion-teaching-resources/social-scenarios-autism-spectrum-disorders-communication-and-interaction-send" style="position:absolute;margin-left:545.8pt;margin-top:719.7pt;width:597pt;height:74pt;z-index:251706368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" o:button="t" filled="f" stroked="f" strokeweight="1pt">
                <v:fill o:detectmouseclick="t"/>
                <w10:wrap anchorx="page"/>
              </v:rect>
            </w:pict>
          </mc:Fallback>
        </mc:AlternateContent>
      </w:r>
      <w:r w:rsidR="008C6B9D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 wp14:anchorId="43467710" wp14:editId="01526B12">
                <wp:simplePos x="0" y="0"/>
                <wp:positionH relativeFrom="margin">
                  <wp:posOffset>5356860</wp:posOffset>
                </wp:positionH>
                <wp:positionV relativeFrom="paragraph">
                  <wp:posOffset>6126934</wp:posOffset>
                </wp:positionV>
                <wp:extent cx="2400300" cy="2400300"/>
                <wp:effectExtent l="0" t="0" r="0" b="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2400300"/>
                        </a:xfrm>
                        <a:prstGeom prst="ellipse">
                          <a:avLst/>
                        </a:prstGeom>
                        <a:solidFill>
                          <a:srgbClr val="69932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A6B9A44" id="Oval 31" o:spid="_x0000_s1026" style="position:absolute;margin-left:421.8pt;margin-top:482.45pt;width:189pt;height:189pt;z-index:25165311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" fillcolor="#699329" stroked="f" strokeweight="1pt">
                <v:stroke joinstyle="miter"/>
                <w10:wrap anchorx="margin"/>
              </v:oval>
            </w:pict>
          </mc:Fallback>
        </mc:AlternateContent>
      </w:r>
      <w:r w:rsidR="008C6B9D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4DA15F" wp14:editId="62349C91">
                <wp:simplePos x="0" y="0"/>
                <wp:positionH relativeFrom="margin">
                  <wp:posOffset>-38100</wp:posOffset>
                </wp:positionH>
                <wp:positionV relativeFrom="paragraph">
                  <wp:posOffset>8298180</wp:posOffset>
                </wp:positionV>
                <wp:extent cx="6819900" cy="600710"/>
                <wp:effectExtent l="19050" t="19050" r="19050" b="2794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600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868AC"/>
                          </a:solidFill>
                        </a:ln>
                      </wps:spPr>
                      <wps:txbx>
                        <w:txbxContent>
                          <w:p w:rsidR="008C6B9D" w:rsidRPr="00D948E7" w:rsidRDefault="008C6B9D" w:rsidP="00D948E7">
                            <w:pPr>
                              <w:pStyle w:val="BasicParagraph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8C6B9D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I like playing games with my friends.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144000" rIns="14400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4DA15F" id="Text Box 49" o:spid="_x0000_s1028" type="#_x0000_t202" style="position:absolute;left:0;text-align:left;margin-left:-3pt;margin-top:653.4pt;width:537pt;height:47.3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" fillcolor="white [3201]" strokecolor="#7868ac" strokeweight="3pt">
                <v:textbox inset="4mm,4mm,4mm,4mm">
                  <w:txbxContent>
                    <w:p w:rsidR="008C6B9D" w:rsidRPr="00D948E7" w:rsidRDefault="008C6B9D" w:rsidP="00D948E7">
                      <w:pPr>
                        <w:pStyle w:val="BasicParagraph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8C6B9D">
                        <w:rPr>
                          <w:rFonts w:ascii="Twinkl" w:hAnsi="Twinkl"/>
                          <w:sz w:val="32"/>
                          <w:szCs w:val="32"/>
                        </w:rPr>
                        <w:t>I like playing games with my friends.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6B9D">
        <w:rPr>
          <w:noProof/>
          <w:color w:val="FFFFFF" w:themeColor="background1"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428172</wp:posOffset>
            </wp:positionH>
            <wp:positionV relativeFrom="paragraph">
              <wp:posOffset>4358640</wp:posOffset>
            </wp:positionV>
            <wp:extent cx="5904230" cy="3612515"/>
            <wp:effectExtent l="0" t="0" r="1270" b="6985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361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B9D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A05210" wp14:editId="7D78EB9A">
                <wp:simplePos x="0" y="0"/>
                <wp:positionH relativeFrom="margin">
                  <wp:align>right</wp:align>
                </wp:positionH>
                <wp:positionV relativeFrom="paragraph">
                  <wp:posOffset>2641418</wp:posOffset>
                </wp:positionV>
                <wp:extent cx="6819900" cy="914400"/>
                <wp:effectExtent l="19050" t="19050" r="19050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868AC"/>
                          </a:solidFill>
                        </a:ln>
                      </wps:spPr>
                      <wps:txbx>
                        <w:txbxContent>
                          <w:p w:rsidR="00D948E7" w:rsidRPr="00D948E7" w:rsidRDefault="00D948E7" w:rsidP="00D948E7">
                            <w:pPr>
                              <w:pStyle w:val="Aim-Twinkl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D948E7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In my class, we sometimes play games in small groups. </w:t>
                            </w:r>
                          </w:p>
                          <w:p w:rsidR="00D948E7" w:rsidRPr="00D948E7" w:rsidRDefault="00D948E7" w:rsidP="00D948E7">
                            <w:pPr>
                              <w:pStyle w:val="Aim-Twinkl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D948E7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Some of the games we play need the players to roll the dice.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144000" rIns="14400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A05210" id="Text Box 47" o:spid="_x0000_s1029" type="#_x0000_t202" style="position:absolute;left:0;text-align:left;margin-left:485.8pt;margin-top:208pt;width:537pt;height:1in;z-index:2517002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" fillcolor="white [3201]" strokecolor="#7868ac" strokeweight="3pt">
                <v:textbox inset="4mm,4mm,4mm,4mm">
                  <w:txbxContent>
                    <w:p w:rsidR="00D948E7" w:rsidRPr="00D948E7" w:rsidRDefault="00D948E7" w:rsidP="00D948E7">
                      <w:pPr>
                        <w:pStyle w:val="Aim-Twinkl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D948E7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In my class, we sometimes play games in small groups. </w:t>
                      </w:r>
                    </w:p>
                    <w:p w:rsidR="00D948E7" w:rsidRPr="00D948E7" w:rsidRDefault="00D948E7" w:rsidP="00D948E7">
                      <w:pPr>
                        <w:pStyle w:val="Aim-Twinkl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D948E7">
                        <w:rPr>
                          <w:rFonts w:ascii="Twinkl" w:hAnsi="Twinkl"/>
                          <w:sz w:val="32"/>
                          <w:szCs w:val="32"/>
                        </w:rPr>
                        <w:t>Some of the games we play need the players to roll the dice.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6B9D">
        <w:rPr>
          <w:rFonts w:ascii="Twinkl" w:hAnsi="Twinkl"/>
          <w:noProof/>
          <w:sz w:val="32"/>
          <w:szCs w:val="32"/>
          <w:lang w:eastAsia="en-GB"/>
        </w:rPr>
        <w:drawing>
          <wp:anchor distT="0" distB="0" distL="114300" distR="114300" simplePos="0" relativeHeight="251701248" behindDoc="0" locked="0" layoutInCell="1" allowOverlap="1" wp14:anchorId="1F1DB2D3">
            <wp:simplePos x="0" y="0"/>
            <wp:positionH relativeFrom="margin">
              <wp:posOffset>2439035</wp:posOffset>
            </wp:positionH>
            <wp:positionV relativeFrom="paragraph">
              <wp:posOffset>12065</wp:posOffset>
            </wp:positionV>
            <wp:extent cx="1958975" cy="2239010"/>
            <wp:effectExtent l="0" t="0" r="3175" b="889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223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8E7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 wp14:anchorId="48A83E23" wp14:editId="79649E67">
                <wp:simplePos x="0" y="0"/>
                <wp:positionH relativeFrom="margin">
                  <wp:posOffset>6001657</wp:posOffset>
                </wp:positionH>
                <wp:positionV relativeFrom="paragraph">
                  <wp:posOffset>-940526</wp:posOffset>
                </wp:positionV>
                <wp:extent cx="1524000" cy="1524000"/>
                <wp:effectExtent l="0" t="0" r="0" b="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524000"/>
                        </a:xfrm>
                        <a:prstGeom prst="ellipse">
                          <a:avLst/>
                        </a:prstGeom>
                        <a:solidFill>
                          <a:srgbClr val="B9D36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0D37065" id="Oval 30" o:spid="_x0000_s1026" style="position:absolute;margin-left:472.55pt;margin-top:-74.05pt;width:120pt;height:120pt;z-index:2516541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" fillcolor="#b9d36e" stroked="f" strokeweight="1pt">
                <v:stroke joinstyle="miter"/>
                <w10:wrap anchorx="margin"/>
              </v:oval>
            </w:pict>
          </mc:Fallback>
        </mc:AlternateContent>
      </w:r>
      <w:r w:rsidR="00D948E7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14FFF3F6" wp14:editId="3A3ED033">
                <wp:simplePos x="0" y="0"/>
                <wp:positionH relativeFrom="margin">
                  <wp:posOffset>-954768</wp:posOffset>
                </wp:positionH>
                <wp:positionV relativeFrom="paragraph">
                  <wp:posOffset>1798320</wp:posOffset>
                </wp:positionV>
                <wp:extent cx="2997200" cy="2997200"/>
                <wp:effectExtent l="0" t="0" r="0" b="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0" cy="2997200"/>
                        </a:xfrm>
                        <a:prstGeom prst="ellipse">
                          <a:avLst/>
                        </a:prstGeom>
                        <a:solidFill>
                          <a:srgbClr val="9D9CC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4C055032" id="Oval 29" o:spid="_x0000_s1026" style="position:absolute;margin-left:-75.2pt;margin-top:141.6pt;width:236pt;height:236pt;z-index:2516551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" fillcolor="#9d9ccd" stroked="f" strokeweight="1pt">
                <v:stroke joinstyle="miter"/>
                <w10:wrap anchorx="margin"/>
              </v:oval>
            </w:pict>
          </mc:Fallback>
        </mc:AlternateContent>
      </w:r>
    </w:p>
    <w:p w:rsidR="00E75CC9" w:rsidRPr="00446E51" w:rsidRDefault="00E619D5" w:rsidP="00EF269C">
      <w:pPr>
        <w:pStyle w:val="Heading1"/>
        <w:jc w:val="both"/>
        <w:rPr>
          <w:color w:val="FFFFFF" w:themeColor="background1"/>
        </w:rPr>
        <w:sectPr w:rsidR="00E75CC9" w:rsidRPr="00446E51" w:rsidSect="00016B55">
          <w:headerReference w:type="default" r:id="rId18"/>
          <w:footerReference w:type="default" r:id="rId19"/>
          <w:pgSz w:w="11906" w:h="16838" w:code="9"/>
          <w:pgMar w:top="567" w:right="567" w:bottom="1361" w:left="567" w:header="0" w:footer="0" w:gutter="0"/>
          <w:cols w:space="708"/>
          <w:docGrid w:linePitch="360"/>
        </w:sectPr>
      </w:pPr>
      <w:r>
        <w:rPr>
          <w:noProof/>
          <w:color w:val="FFFFFF" w:themeColor="background1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C55A0E1" wp14:editId="4C098A77">
                <wp:simplePos x="0" y="0"/>
                <wp:positionH relativeFrom="page">
                  <wp:align>left</wp:align>
                </wp:positionH>
                <wp:positionV relativeFrom="paragraph">
                  <wp:posOffset>9377045</wp:posOffset>
                </wp:positionV>
                <wp:extent cx="7581900" cy="939800"/>
                <wp:effectExtent l="0" t="0" r="0" b="0"/>
                <wp:wrapNone/>
                <wp:docPr id="56" name="Rectangle 56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D7F54C" id="Rectangle 56" o:spid="_x0000_s1026" href="https://www.twinkl.co.uk/resources/specific-learning-difficulty-areas-of-need-primary-send-inclusion-key-stage-1/autistic-spectrum-disorder-areas-of-need-primary-send-inclusion-teaching-resources/social-scenarios-autism-spectrum-disorders-communication-and-interaction-send" style="position:absolute;margin-left:0;margin-top:738.35pt;width:597pt;height:74pt;z-index:251714560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" o:button="t" filled="f" stroked="f" strokeweight="1pt">
                <v:fill o:detectmouseclick="t"/>
                <w10:wrap anchorx="page"/>
              </v:rect>
            </w:pict>
          </mc:Fallback>
        </mc:AlternateContent>
      </w:r>
      <w:r w:rsidR="00D532FF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2BD464DB" wp14:editId="0E2DE241">
            <wp:simplePos x="0" y="0"/>
            <wp:positionH relativeFrom="margin">
              <wp:posOffset>3871595</wp:posOffset>
            </wp:positionH>
            <wp:positionV relativeFrom="paragraph">
              <wp:posOffset>4734560</wp:posOffset>
            </wp:positionV>
            <wp:extent cx="1397635" cy="1598930"/>
            <wp:effectExtent l="0" t="0" r="0" b="127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2FF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1331958</wp:posOffset>
            </wp:positionH>
            <wp:positionV relativeFrom="paragraph">
              <wp:posOffset>4733925</wp:posOffset>
            </wp:positionV>
            <wp:extent cx="1397635" cy="1600200"/>
            <wp:effectExtent l="0" t="0" r="0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B55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2089" behindDoc="0" locked="0" layoutInCell="1" allowOverlap="1" wp14:anchorId="31CD8257" wp14:editId="340E0FE2">
                <wp:simplePos x="0" y="0"/>
                <wp:positionH relativeFrom="margin">
                  <wp:posOffset>4824911</wp:posOffset>
                </wp:positionH>
                <wp:positionV relativeFrom="paragraph">
                  <wp:posOffset>5845810</wp:posOffset>
                </wp:positionV>
                <wp:extent cx="2997200" cy="2997200"/>
                <wp:effectExtent l="0" t="0" r="0" b="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0" cy="2997200"/>
                        </a:xfrm>
                        <a:prstGeom prst="ellipse">
                          <a:avLst/>
                        </a:prstGeom>
                        <a:solidFill>
                          <a:srgbClr val="9D9CC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09D0774C" id="Oval 34" o:spid="_x0000_s1026" style="position:absolute;margin-left:379.9pt;margin-top:460.3pt;width:236pt;height:236pt;z-index:25165208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" fillcolor="#9d9ccd" stroked="f" strokeweight="1pt">
                <v:stroke joinstyle="miter"/>
                <w10:wrap anchorx="margin"/>
              </v:oval>
            </w:pict>
          </mc:Fallback>
        </mc:AlternateContent>
      </w:r>
      <w:r w:rsidR="00016B55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812D6A8" wp14:editId="05C1EBD6">
                <wp:simplePos x="0" y="0"/>
                <wp:positionH relativeFrom="margin">
                  <wp:align>center</wp:align>
                </wp:positionH>
                <wp:positionV relativeFrom="paragraph">
                  <wp:posOffset>6913517</wp:posOffset>
                </wp:positionV>
                <wp:extent cx="6413500" cy="2390503"/>
                <wp:effectExtent l="19050" t="19050" r="25400" b="1016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3500" cy="23905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868AC"/>
                          </a:solidFill>
                        </a:ln>
                      </wps:spPr>
                      <wps:txbx>
                        <w:txbxContent>
                          <w:p w:rsidR="00016B55" w:rsidRPr="00016B55" w:rsidRDefault="00016B55" w:rsidP="00016B55">
                            <w:pPr>
                              <w:pStyle w:val="BasicParagraph"/>
                              <w:spacing w:line="240" w:lineRule="auto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016B55">
                              <w:rPr>
                                <w:rFonts w:ascii="Twinkl" w:hAnsi="Twinkl"/>
                                <w:sz w:val="32"/>
                              </w:rPr>
                              <w:t xml:space="preserve">When the dice is rolled, it will land on a number.  </w:t>
                            </w:r>
                          </w:p>
                          <w:p w:rsidR="00016B55" w:rsidRPr="00016B55" w:rsidRDefault="00016B55" w:rsidP="00016B55">
                            <w:pPr>
                              <w:pStyle w:val="BasicParagraph"/>
                              <w:spacing w:line="240" w:lineRule="auto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016B55">
                              <w:rPr>
                                <w:rFonts w:ascii="Twinkl" w:hAnsi="Twinkl"/>
                                <w:sz w:val="32"/>
                              </w:rPr>
                              <w:t xml:space="preserve">This could be a low number, like one or a high number, like six. </w:t>
                            </w:r>
                          </w:p>
                          <w:p w:rsidR="00016B55" w:rsidRPr="00016B55" w:rsidRDefault="00016B55" w:rsidP="00016B55">
                            <w:pPr>
                              <w:pStyle w:val="BasicParagraph"/>
                              <w:spacing w:line="240" w:lineRule="auto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016B55">
                              <w:rPr>
                                <w:rFonts w:ascii="Twinkl" w:hAnsi="Twinkl"/>
                                <w:sz w:val="32"/>
                              </w:rPr>
                              <w:t>I like to roll high numbers so that I can win the game. When I roll a low number, like one, it can make me sad.</w:t>
                            </w:r>
                          </w:p>
                          <w:p w:rsidR="00016B55" w:rsidRPr="001A55BD" w:rsidRDefault="00016B55" w:rsidP="00016B55">
                            <w:pPr>
                              <w:pStyle w:val="BasicParagraph"/>
                              <w:spacing w:line="240" w:lineRule="auto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016B55">
                              <w:rPr>
                                <w:rFonts w:ascii="Twinkl" w:hAnsi="Twinkl"/>
                                <w:sz w:val="32"/>
                              </w:rPr>
                              <w:t>I will try to remember that I will have another go at rolling the dice and that I won’t always win the game. It is nice for my friends to win the game too!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144000" rIns="14400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12D6A8" id="Text Box 53" o:spid="_x0000_s1030" type="#_x0000_t202" style="position:absolute;left:0;text-align:left;margin-left:0;margin-top:544.35pt;width:505pt;height:188.25pt;z-index:2517094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" fillcolor="white [3201]" strokecolor="#7868ac" strokeweight="3pt">
                <v:textbox inset="4mm,4mm,4mm,4mm">
                  <w:txbxContent>
                    <w:p w:rsidR="00016B55" w:rsidRPr="00016B55" w:rsidRDefault="00016B55" w:rsidP="00016B55">
                      <w:pPr>
                        <w:pStyle w:val="BasicParagraph"/>
                        <w:spacing w:line="240" w:lineRule="auto"/>
                        <w:rPr>
                          <w:rFonts w:ascii="Twinkl" w:hAnsi="Twinkl"/>
                          <w:sz w:val="32"/>
                        </w:rPr>
                      </w:pPr>
                      <w:r w:rsidRPr="00016B55">
                        <w:rPr>
                          <w:rFonts w:ascii="Twinkl" w:hAnsi="Twinkl"/>
                          <w:sz w:val="32"/>
                        </w:rPr>
                        <w:t xml:space="preserve">When the dice is rolled, it will land on a number.  </w:t>
                      </w:r>
                    </w:p>
                    <w:p w:rsidR="00016B55" w:rsidRPr="00016B55" w:rsidRDefault="00016B55" w:rsidP="00016B55">
                      <w:pPr>
                        <w:pStyle w:val="BasicParagraph"/>
                        <w:spacing w:line="240" w:lineRule="auto"/>
                        <w:rPr>
                          <w:rFonts w:ascii="Twinkl" w:hAnsi="Twinkl"/>
                          <w:sz w:val="32"/>
                        </w:rPr>
                      </w:pPr>
                      <w:r w:rsidRPr="00016B55">
                        <w:rPr>
                          <w:rFonts w:ascii="Twinkl" w:hAnsi="Twinkl"/>
                          <w:sz w:val="32"/>
                        </w:rPr>
                        <w:t xml:space="preserve">This could be a low number, like one or a high number, like six. </w:t>
                      </w:r>
                    </w:p>
                    <w:p w:rsidR="00016B55" w:rsidRPr="00016B55" w:rsidRDefault="00016B55" w:rsidP="00016B55">
                      <w:pPr>
                        <w:pStyle w:val="BasicParagraph"/>
                        <w:spacing w:line="240" w:lineRule="auto"/>
                        <w:rPr>
                          <w:rFonts w:ascii="Twinkl" w:hAnsi="Twinkl"/>
                          <w:sz w:val="32"/>
                        </w:rPr>
                      </w:pPr>
                      <w:r w:rsidRPr="00016B55">
                        <w:rPr>
                          <w:rFonts w:ascii="Twinkl" w:hAnsi="Twinkl"/>
                          <w:sz w:val="32"/>
                        </w:rPr>
                        <w:t>I like to roll high numbers so that I can win the game. When I roll a low number, like one, it can make me sad.</w:t>
                      </w:r>
                    </w:p>
                    <w:p w:rsidR="00016B55" w:rsidRPr="001A55BD" w:rsidRDefault="00016B55" w:rsidP="00016B55">
                      <w:pPr>
                        <w:pStyle w:val="BasicParagraph"/>
                        <w:spacing w:line="240" w:lineRule="auto"/>
                        <w:rPr>
                          <w:rFonts w:ascii="Twinkl" w:hAnsi="Twinkl"/>
                          <w:sz w:val="32"/>
                        </w:rPr>
                      </w:pPr>
                      <w:r w:rsidRPr="00016B55">
                        <w:rPr>
                          <w:rFonts w:ascii="Twinkl" w:hAnsi="Twinkl"/>
                          <w:sz w:val="32"/>
                        </w:rPr>
                        <w:t>I will try to remember that I will have another go at rolling the dice and that I won’t always win the game. It is nice for my friends to win the game too!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16B55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1064" behindDoc="0" locked="0" layoutInCell="1" allowOverlap="1" wp14:anchorId="29762A21" wp14:editId="353AF0FB">
                <wp:simplePos x="0" y="0"/>
                <wp:positionH relativeFrom="margin">
                  <wp:posOffset>76200</wp:posOffset>
                </wp:positionH>
                <wp:positionV relativeFrom="paragraph">
                  <wp:posOffset>217624</wp:posOffset>
                </wp:positionV>
                <wp:extent cx="2400300" cy="2400300"/>
                <wp:effectExtent l="0" t="0" r="0" b="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2400300"/>
                        </a:xfrm>
                        <a:prstGeom prst="ellipse">
                          <a:avLst/>
                        </a:prstGeom>
                        <a:solidFill>
                          <a:srgbClr val="69932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B2085EB" id="Oval 35" o:spid="_x0000_s1026" style="position:absolute;margin-left:6pt;margin-top:17.15pt;width:189pt;height:189pt;z-index:251651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" fillcolor="#699329" stroked="f" strokeweight="1pt">
                <v:stroke joinstyle="miter"/>
                <w10:wrap anchorx="margin"/>
              </v:oval>
            </w:pict>
          </mc:Fallback>
        </mc:AlternateContent>
      </w:r>
      <w:r w:rsidR="00016B55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873F73" wp14:editId="3699FFBC">
                <wp:simplePos x="0" y="0"/>
                <wp:positionH relativeFrom="margin">
                  <wp:align>center</wp:align>
                </wp:positionH>
                <wp:positionV relativeFrom="paragraph">
                  <wp:posOffset>3046186</wp:posOffset>
                </wp:positionV>
                <wp:extent cx="6413500" cy="1322252"/>
                <wp:effectExtent l="19050" t="19050" r="25400" b="1143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3500" cy="1322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868AC"/>
                          </a:solidFill>
                        </a:ln>
                      </wps:spPr>
                      <wps:txbx>
                        <w:txbxContent>
                          <w:p w:rsidR="001A55BD" w:rsidRPr="001A55BD" w:rsidRDefault="00016B55" w:rsidP="001A55BD">
                            <w:pPr>
                              <w:pStyle w:val="Aim-Twinkl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016B55">
                              <w:rPr>
                                <w:rFonts w:ascii="Twinkl" w:hAnsi="Twinkl"/>
                                <w:sz w:val="32"/>
                              </w:rPr>
                              <w:t>When I play board games, I must remember to wait until it is my turn to roll the dice.  Sometimes, waiting is difficult but taking turns means we all have a go at rolling the dice. Everyone that plays the game has to wait and take turns.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144000" rIns="14400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873F73" id="Text Box 26" o:spid="_x0000_s1031" type="#_x0000_t202" style="position:absolute;left:0;text-align:left;margin-left:0;margin-top:239.85pt;width:505pt;height:104.1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" fillcolor="white [3201]" strokecolor="#7868ac" strokeweight="3pt">
                <v:textbox inset="4mm,4mm,4mm,4mm">
                  <w:txbxContent>
                    <w:p w:rsidR="001A55BD" w:rsidRPr="001A55BD" w:rsidRDefault="00016B55" w:rsidP="001A55BD">
                      <w:pPr>
                        <w:pStyle w:val="Aim-Twinkl"/>
                        <w:rPr>
                          <w:rFonts w:ascii="Twinkl" w:hAnsi="Twinkl"/>
                          <w:sz w:val="32"/>
                        </w:rPr>
                      </w:pPr>
                      <w:r w:rsidRPr="00016B55">
                        <w:rPr>
                          <w:rFonts w:ascii="Twinkl" w:hAnsi="Twinkl"/>
                          <w:sz w:val="32"/>
                        </w:rPr>
                        <w:t>When I play board games, I must remember to wait until it is my turn to roll the dice.  Sometimes, waiting is difficult but taking turns means we all have a go at rolling the dice. Everyone that plays the game has to wait and take turns.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16B55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1794A8D9">
            <wp:simplePos x="0" y="0"/>
            <wp:positionH relativeFrom="margin">
              <wp:align>center</wp:align>
            </wp:positionH>
            <wp:positionV relativeFrom="margin">
              <wp:posOffset>-46537</wp:posOffset>
            </wp:positionV>
            <wp:extent cx="5303520" cy="2928620"/>
            <wp:effectExtent l="0" t="0" r="0" b="5080"/>
            <wp:wrapSquare wrapText="bothSides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292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EC1" w:rsidRDefault="00E619D5" w:rsidP="00EF269C">
      <w:pPr>
        <w:pStyle w:val="Heading1"/>
        <w:jc w:val="both"/>
        <w:rPr>
          <w:color w:val="FFFFFF" w:themeColor="background1"/>
        </w:rPr>
      </w:pPr>
      <w:r>
        <w:rPr>
          <w:noProof/>
          <w:color w:val="FFFFFF" w:themeColor="background1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9014" behindDoc="0" locked="0" layoutInCell="1" allowOverlap="1" wp14:anchorId="40202164" wp14:editId="2BADDE09">
                <wp:simplePos x="0" y="0"/>
                <wp:positionH relativeFrom="margin">
                  <wp:posOffset>-1038135</wp:posOffset>
                </wp:positionH>
                <wp:positionV relativeFrom="paragraph">
                  <wp:posOffset>-317500</wp:posOffset>
                </wp:positionV>
                <wp:extent cx="1866900" cy="1866900"/>
                <wp:effectExtent l="0" t="0" r="0" b="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866900"/>
                        </a:xfrm>
                        <a:prstGeom prst="ellipse">
                          <a:avLst/>
                        </a:prstGeom>
                        <a:solidFill>
                          <a:srgbClr val="9D9CC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3D376985" id="Oval 39" o:spid="_x0000_s1026" style="position:absolute;margin-left:-81.75pt;margin-top:-25pt;width:147pt;height:147pt;z-index:25164901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" fillcolor="#9d9ccd" stroked="f" strokeweight="1pt">
                <v:stroke joinstyle="miter"/>
                <w10:wrap anchorx="margin"/>
              </v:oval>
            </w:pict>
          </mc:Fallback>
        </mc:AlternateContent>
      </w:r>
    </w:p>
    <w:p w:rsidR="00B8626B" w:rsidRPr="00E619D5" w:rsidRDefault="001C2A7E" w:rsidP="00E619D5">
      <w:pPr>
        <w:rPr>
          <w:sz w:val="60"/>
          <w:szCs w:val="60"/>
          <w:lang w:eastAsia="en-US"/>
        </w:rPr>
      </w:pP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05D657A" wp14:editId="7A0AE630">
                <wp:simplePos x="0" y="0"/>
                <wp:positionH relativeFrom="page">
                  <wp:align>right</wp:align>
                </wp:positionH>
                <wp:positionV relativeFrom="paragraph">
                  <wp:posOffset>8458472</wp:posOffset>
                </wp:positionV>
                <wp:extent cx="7581900" cy="939800"/>
                <wp:effectExtent l="0" t="0" r="0" b="0"/>
                <wp:wrapNone/>
                <wp:docPr id="58" name="Rectangle 58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23670E" id="Rectangle 58" o:spid="_x0000_s1026" href="https://www.twinkl.co.uk/resources/specific-learning-difficulty-areas-of-need-primary-send-inclusion-key-stage-1/autistic-spectrum-disorder-areas-of-need-primary-send-inclusion-teaching-resources/social-scenarios-autism-spectrum-disorders-communication-and-interaction-send" style="position:absolute;margin-left:545.8pt;margin-top:666pt;width:597pt;height:74pt;z-index:25171763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" o:button="t" filled="f" stroked="f" strokeweight="1pt">
                <v:fill o:detectmouseclick="t"/>
                <w10:wrap anchorx="page"/>
              </v:rect>
            </w:pict>
          </mc:Fallback>
        </mc:AlternateContent>
      </w:r>
      <w:r w:rsidR="00E619D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50039" behindDoc="0" locked="0" layoutInCell="1" allowOverlap="1" wp14:anchorId="773D8746" wp14:editId="0E7B7142">
                <wp:simplePos x="0" y="0"/>
                <wp:positionH relativeFrom="margin">
                  <wp:posOffset>3101613</wp:posOffset>
                </wp:positionH>
                <wp:positionV relativeFrom="paragraph">
                  <wp:posOffset>4318363</wp:posOffset>
                </wp:positionV>
                <wp:extent cx="3592286" cy="3592286"/>
                <wp:effectExtent l="0" t="0" r="8255" b="825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2286" cy="3592286"/>
                        </a:xfrm>
                        <a:prstGeom prst="ellipse">
                          <a:avLst/>
                        </a:prstGeom>
                        <a:solidFill>
                          <a:srgbClr val="B9D36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FCF3181" id="Oval 38" o:spid="_x0000_s1026" style="position:absolute;margin-left:244.2pt;margin-top:340.05pt;width:282.85pt;height:282.85pt;z-index:2516500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" fillcolor="#b9d36e" stroked="f" strokeweight="1pt">
                <v:stroke joinstyle="miter"/>
                <w10:wrap anchorx="margin"/>
              </v:oval>
            </w:pict>
          </mc:Fallback>
        </mc:AlternateContent>
      </w:r>
      <w:r w:rsidR="00E619D5">
        <w:rPr>
          <w:noProof/>
          <w:sz w:val="60"/>
          <w:szCs w:val="60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1481274</wp:posOffset>
            </wp:positionH>
            <wp:positionV relativeFrom="paragraph">
              <wp:posOffset>1594485</wp:posOffset>
            </wp:positionV>
            <wp:extent cx="3115310" cy="6557010"/>
            <wp:effectExtent l="0" t="0" r="0" b="0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655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9D5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A3DE1E" wp14:editId="2D8D008A">
                <wp:simplePos x="0" y="0"/>
                <wp:positionH relativeFrom="margin">
                  <wp:align>center</wp:align>
                </wp:positionH>
                <wp:positionV relativeFrom="paragraph">
                  <wp:posOffset>223520</wp:posOffset>
                </wp:positionV>
                <wp:extent cx="6413500" cy="1031966"/>
                <wp:effectExtent l="19050" t="19050" r="25400" b="158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3500" cy="10319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868AC"/>
                          </a:solidFill>
                        </a:ln>
                      </wps:spPr>
                      <wps:txbx>
                        <w:txbxContent>
                          <w:p w:rsidR="006272F9" w:rsidRPr="001A55BD" w:rsidRDefault="00E619D5" w:rsidP="006272F9">
                            <w:pPr>
                              <w:pStyle w:val="Aim-Twinkl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E619D5">
                              <w:rPr>
                                <w:rFonts w:ascii="Twinkl" w:hAnsi="Twinkl"/>
                                <w:sz w:val="32"/>
                              </w:rPr>
                              <w:t>Playing games with a dice can be difficult. I will try to remember to wait my turn to roll the dice and that it is OK to roll a low number because there will be other turns and other games that I could win.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144000" rIns="14400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A3DE1E" id="Text Box 32" o:spid="_x0000_s1032" type="#_x0000_t202" style="position:absolute;left:0;text-align:left;margin-left:0;margin-top:17.6pt;width:505pt;height:81.25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" fillcolor="white [3201]" strokecolor="#7868ac" strokeweight="3pt">
                <v:textbox inset="4mm,4mm,4mm,4mm">
                  <w:txbxContent>
                    <w:p w:rsidR="006272F9" w:rsidRPr="001A55BD" w:rsidRDefault="00E619D5" w:rsidP="006272F9">
                      <w:pPr>
                        <w:pStyle w:val="Aim-Twinkl"/>
                        <w:rPr>
                          <w:rFonts w:ascii="Twinkl" w:hAnsi="Twinkl"/>
                          <w:sz w:val="32"/>
                        </w:rPr>
                      </w:pPr>
                      <w:r w:rsidRPr="00E619D5">
                        <w:rPr>
                          <w:rFonts w:ascii="Twinkl" w:hAnsi="Twinkl"/>
                          <w:sz w:val="32"/>
                        </w:rPr>
                        <w:t>Playing games with a dice can be difficult. I will try to remember to wait my turn to roll the dice and that it is OK to roll a low number because there will be other turns and other games that I could win.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E619D5" w:rsidSect="00B8626B">
      <w:headerReference w:type="default" r:id="rId24"/>
      <w:footerReference w:type="default" r:id="rId25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8AC" w:rsidRDefault="002D68AC" w:rsidP="00DD5720">
      <w:r>
        <w:separator/>
      </w:r>
    </w:p>
  </w:endnote>
  <w:endnote w:type="continuationSeparator" w:id="0">
    <w:p w:rsidR="002D68AC" w:rsidRDefault="002D68AC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78488A50-276D-4D1F-A00B-EAB4548AB76C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uffy-TTF">
    <w:altName w:val="MS PGothic"/>
    <w:charset w:val="00"/>
    <w:family w:val="swiss"/>
    <w:pitch w:val="variable"/>
    <w:sig w:usb0="00000003" w:usb1="00000002" w:usb2="00000000" w:usb3="00000000" w:csb0="0000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2" w:fontKey="{5FB61E28-DF81-49D3-80B1-B6C6B372507C}"/>
    <w:embedBold r:id="rId3" w:fontKey="{D47F18F7-85F1-4A68-B2BE-8DF3A7EF5619}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charset w:val="00"/>
    <w:family w:val="swiss"/>
    <w:pitch w:val="variable"/>
    <w:sig w:usb0="80000003" w:usb1="00000002" w:usb2="00000000" w:usb3="00000000" w:csb0="00000001" w:csb1="00000000"/>
    <w:embedRegular r:id="rId4" w:fontKey="{9E7293E9-2E7D-4B90-A9F7-9F1FFB9B96EE}"/>
    <w:embedItalic r:id="rId5" w:fontKey="{9185A2AE-6C30-4CD0-A3D4-B6441888443F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6" w:fontKey="{D00E3095-9C2F-4CC2-9E24-58B7D9F53ECB}"/>
    <w:embedBold r:id="rId7" w:fontKey="{3B8B5E69-27AA-4B4D-ACF5-70F64C54FAD4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8" w:fontKey="{292519A5-4995-43F9-9719-ED454A0D136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27E" w:rsidRDefault="00446E51" w:rsidP="009E4127">
    <w:pPr>
      <w:pStyle w:val="Head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12189C31" wp14:editId="552CB33B">
              <wp:simplePos x="0" y="0"/>
              <wp:positionH relativeFrom="margin">
                <wp:align>center</wp:align>
              </wp:positionH>
              <wp:positionV relativeFrom="page">
                <wp:posOffset>10058400</wp:posOffset>
              </wp:positionV>
              <wp:extent cx="2360930" cy="1404620"/>
              <wp:effectExtent l="0" t="0" r="0" b="0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46E51" w:rsidRPr="00446E51" w:rsidRDefault="00446E51" w:rsidP="00446E51">
                          <w:pPr>
                            <w:jc w:val="center"/>
                            <w:rPr>
                              <w:rFonts w:ascii="Twinkl" w:hAnsi="Twinkl" w:cs="Open Sans"/>
                            </w:rPr>
                          </w:pPr>
                          <w:r w:rsidRPr="00446E51">
                            <w:rPr>
                              <w:rFonts w:ascii="Twinkl" w:hAnsi="Twinkl" w:cs="Open Sans"/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37CA7">
                            <w:rPr>
                              <w:rFonts w:ascii="Twinkl" w:hAnsi="Twinkl" w:cs="Open Sans"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46E51">
                            <w:rPr>
                              <w:rFonts w:ascii="Twinkl" w:hAnsi="Twinkl" w:cs="Open Sans"/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37CA7">
                            <w:rPr>
                              <w:rFonts w:ascii="Twinkl" w:hAnsi="Twinkl" w:cs="Open Sans"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left:0;text-align:left;margin-left:0;margin-top:11in;width:185.9pt;height:110.6pt;z-index:251670528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" filled="f" stroked="f">
              <v:textbox style="mso-fit-shape-to-text:t">
                <w:txbxContent>
                  <w:p w:rsidR="00446E51" w:rsidRPr="00446E51" w:rsidRDefault="00446E51" w:rsidP="00446E51">
                    <w:pPr>
                      <w:jc w:val="center"/>
                      <w:rPr>
                        <w:rFonts w:ascii="Twinkl" w:hAnsi="Twinkl" w:cs="Open Sans"/>
                      </w:rPr>
                    </w:pPr>
                    <w:r w:rsidRPr="00446E51">
                      <w:rPr>
                        <w:rFonts w:ascii="Twinkl" w:hAnsi="Twinkl" w:cs="Open Sans"/>
                        <w:sz w:val="16"/>
                        <w:szCs w:val="16"/>
                      </w:rPr>
                      <w:t xml:space="preserve">Page 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begin"/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separate"/>
                    </w:r>
                    <w:r w:rsidR="00237CA7">
                      <w:rPr>
                        <w:rFonts w:ascii="Twinkl" w:hAnsi="Twinkl" w:cs="Open Sans"/>
                        <w:bCs/>
                        <w:noProof/>
                        <w:sz w:val="16"/>
                        <w:szCs w:val="16"/>
                      </w:rPr>
                      <w:t>2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end"/>
                    </w:r>
                    <w:r w:rsidRPr="00446E51">
                      <w:rPr>
                        <w:rFonts w:ascii="Twinkl" w:hAnsi="Twinkl" w:cs="Open Sans"/>
                        <w:sz w:val="16"/>
                        <w:szCs w:val="16"/>
                      </w:rPr>
                      <w:t xml:space="preserve"> of 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begin"/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separate"/>
                    </w:r>
                    <w:r w:rsidR="00237CA7">
                      <w:rPr>
                        <w:rFonts w:ascii="Twinkl" w:hAnsi="Twinkl" w:cs="Open Sans"/>
                        <w:bCs/>
                        <w:noProof/>
                        <w:sz w:val="16"/>
                        <w:szCs w:val="16"/>
                      </w:rPr>
                      <w:t>5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:rsidR="00ED71A2" w:rsidRDefault="00ED71A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F47" w:rsidRDefault="00EF269C" w:rsidP="009E4127">
    <w:pPr>
      <w:pStyle w:val="Head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2C143692" wp14:editId="1E7E3B0F">
              <wp:simplePos x="0" y="0"/>
              <wp:positionH relativeFrom="margin">
                <wp:align>center</wp:align>
              </wp:positionH>
              <wp:positionV relativeFrom="page">
                <wp:posOffset>10058400</wp:posOffset>
              </wp:positionV>
              <wp:extent cx="2360930" cy="1404620"/>
              <wp:effectExtent l="0" t="0" r="0" b="0"/>
              <wp:wrapSquare wrapText="bothSides"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F269C" w:rsidRPr="00446E51" w:rsidRDefault="00EF269C" w:rsidP="00EF269C">
                          <w:pPr>
                            <w:jc w:val="center"/>
                            <w:rPr>
                              <w:rFonts w:ascii="Twinkl" w:hAnsi="Twinkl" w:cs="Open Sans"/>
                            </w:rPr>
                          </w:pPr>
                          <w:r w:rsidRPr="00446E51">
                            <w:rPr>
                              <w:rFonts w:ascii="Twinkl" w:hAnsi="Twinkl" w:cs="Open Sans"/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37CA7">
                            <w:rPr>
                              <w:rFonts w:ascii="Twinkl" w:hAnsi="Twinkl" w:cs="Open Sans"/>
                              <w:bCs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46E51">
                            <w:rPr>
                              <w:rFonts w:ascii="Twinkl" w:hAnsi="Twinkl" w:cs="Open Sans"/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37CA7">
                            <w:rPr>
                              <w:rFonts w:ascii="Twinkl" w:hAnsi="Twinkl" w:cs="Open Sans"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0;margin-top:11in;width:185.9pt;height:110.6pt;z-index:25167257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" filled="f" stroked="f">
              <v:textbox style="mso-fit-shape-to-text:t">
                <w:txbxContent>
                  <w:p w:rsidR="00EF269C" w:rsidRPr="00446E51" w:rsidRDefault="00EF269C" w:rsidP="00EF269C">
                    <w:pPr>
                      <w:jc w:val="center"/>
                      <w:rPr>
                        <w:rFonts w:ascii="Twinkl" w:hAnsi="Twinkl" w:cs="Open Sans"/>
                      </w:rPr>
                    </w:pPr>
                    <w:r w:rsidRPr="00446E51">
                      <w:rPr>
                        <w:rFonts w:ascii="Twinkl" w:hAnsi="Twinkl" w:cs="Open Sans"/>
                        <w:sz w:val="16"/>
                        <w:szCs w:val="16"/>
                      </w:rPr>
                      <w:t xml:space="preserve">Page 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begin"/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separate"/>
                    </w:r>
                    <w:r w:rsidR="00237CA7">
                      <w:rPr>
                        <w:rFonts w:ascii="Twinkl" w:hAnsi="Twinkl" w:cs="Open Sans"/>
                        <w:bCs/>
                        <w:noProof/>
                        <w:sz w:val="16"/>
                        <w:szCs w:val="16"/>
                      </w:rPr>
                      <w:t>3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end"/>
                    </w:r>
                    <w:r w:rsidRPr="00446E51">
                      <w:rPr>
                        <w:rFonts w:ascii="Twinkl" w:hAnsi="Twinkl" w:cs="Open Sans"/>
                        <w:sz w:val="16"/>
                        <w:szCs w:val="16"/>
                      </w:rPr>
                      <w:t xml:space="preserve"> of 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begin"/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separate"/>
                    </w:r>
                    <w:r w:rsidR="00237CA7">
                      <w:rPr>
                        <w:rFonts w:ascii="Twinkl" w:hAnsi="Twinkl" w:cs="Open Sans"/>
                        <w:bCs/>
                        <w:noProof/>
                        <w:sz w:val="16"/>
                        <w:szCs w:val="16"/>
                      </w:rPr>
                      <w:t>5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:rsidR="00874F47" w:rsidRDefault="00874F4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F47" w:rsidRDefault="00EF269C" w:rsidP="009E4127">
    <w:pPr>
      <w:pStyle w:val="Head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0ACA02B9" wp14:editId="02D71E38">
              <wp:simplePos x="0" y="0"/>
              <wp:positionH relativeFrom="margin">
                <wp:align>center</wp:align>
              </wp:positionH>
              <wp:positionV relativeFrom="page">
                <wp:posOffset>10058400</wp:posOffset>
              </wp:positionV>
              <wp:extent cx="2360930" cy="1404620"/>
              <wp:effectExtent l="0" t="0" r="0" b="0"/>
              <wp:wrapSquare wrapText="bothSides"/>
              <wp:docPr id="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F269C" w:rsidRPr="00446E51" w:rsidRDefault="00EF269C" w:rsidP="00EF269C">
                          <w:pPr>
                            <w:jc w:val="center"/>
                            <w:rPr>
                              <w:rFonts w:ascii="Twinkl" w:hAnsi="Twinkl" w:cs="Open Sans"/>
                            </w:rPr>
                          </w:pPr>
                          <w:r w:rsidRPr="00446E51">
                            <w:rPr>
                              <w:rFonts w:ascii="Twinkl" w:hAnsi="Twinkl" w:cs="Open Sans"/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37CA7">
                            <w:rPr>
                              <w:rFonts w:ascii="Twinkl" w:hAnsi="Twinkl" w:cs="Open Sans"/>
                              <w:bCs/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46E51">
                            <w:rPr>
                              <w:rFonts w:ascii="Twinkl" w:hAnsi="Twinkl" w:cs="Open Sans"/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37CA7">
                            <w:rPr>
                              <w:rFonts w:ascii="Twinkl" w:hAnsi="Twinkl" w:cs="Open Sans"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0;text-align:left;margin-left:0;margin-top:11in;width:185.9pt;height:110.6pt;z-index:25167462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" filled="f" stroked="f">
              <v:textbox style="mso-fit-shape-to-text:t">
                <w:txbxContent>
                  <w:p w:rsidR="00EF269C" w:rsidRPr="00446E51" w:rsidRDefault="00EF269C" w:rsidP="00EF269C">
                    <w:pPr>
                      <w:jc w:val="center"/>
                      <w:rPr>
                        <w:rFonts w:ascii="Twinkl" w:hAnsi="Twinkl" w:cs="Open Sans"/>
                      </w:rPr>
                    </w:pPr>
                    <w:r w:rsidRPr="00446E51">
                      <w:rPr>
                        <w:rFonts w:ascii="Twinkl" w:hAnsi="Twinkl" w:cs="Open Sans"/>
                        <w:sz w:val="16"/>
                        <w:szCs w:val="16"/>
                      </w:rPr>
                      <w:t xml:space="preserve">Page 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begin"/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separate"/>
                    </w:r>
                    <w:r w:rsidR="00237CA7">
                      <w:rPr>
                        <w:rFonts w:ascii="Twinkl" w:hAnsi="Twinkl" w:cs="Open Sans"/>
                        <w:bCs/>
                        <w:noProof/>
                        <w:sz w:val="16"/>
                        <w:szCs w:val="16"/>
                      </w:rPr>
                      <w:t>4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end"/>
                    </w:r>
                    <w:r w:rsidRPr="00446E51">
                      <w:rPr>
                        <w:rFonts w:ascii="Twinkl" w:hAnsi="Twinkl" w:cs="Open Sans"/>
                        <w:sz w:val="16"/>
                        <w:szCs w:val="16"/>
                      </w:rPr>
                      <w:t xml:space="preserve"> of 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begin"/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separate"/>
                    </w:r>
                    <w:r w:rsidR="00237CA7">
                      <w:rPr>
                        <w:rFonts w:ascii="Twinkl" w:hAnsi="Twinkl" w:cs="Open Sans"/>
                        <w:bCs/>
                        <w:noProof/>
                        <w:sz w:val="16"/>
                        <w:szCs w:val="16"/>
                      </w:rPr>
                      <w:t>5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:rsidR="00874F47" w:rsidRDefault="00874F47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F47" w:rsidRDefault="00EF269C" w:rsidP="009E4127">
    <w:pPr>
      <w:pStyle w:val="Head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0ACA02B9" wp14:editId="02D71E38">
              <wp:simplePos x="0" y="0"/>
              <wp:positionH relativeFrom="margin">
                <wp:align>center</wp:align>
              </wp:positionH>
              <wp:positionV relativeFrom="page">
                <wp:posOffset>10058400</wp:posOffset>
              </wp:positionV>
              <wp:extent cx="2360930" cy="1404620"/>
              <wp:effectExtent l="0" t="0" r="0" b="0"/>
              <wp:wrapSquare wrapText="bothSides"/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F269C" w:rsidRPr="00446E51" w:rsidRDefault="00EF269C" w:rsidP="00EF269C">
                          <w:pPr>
                            <w:jc w:val="center"/>
                            <w:rPr>
                              <w:rFonts w:ascii="Twinkl" w:hAnsi="Twinkl" w:cs="Open Sans"/>
                            </w:rPr>
                          </w:pPr>
                          <w:r w:rsidRPr="00446E51">
                            <w:rPr>
                              <w:rFonts w:ascii="Twinkl" w:hAnsi="Twinkl" w:cs="Open Sans"/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37CA7">
                            <w:rPr>
                              <w:rFonts w:ascii="Twinkl" w:hAnsi="Twinkl" w:cs="Open Sans"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46E51">
                            <w:rPr>
                              <w:rFonts w:ascii="Twinkl" w:hAnsi="Twinkl" w:cs="Open Sans"/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37CA7">
                            <w:rPr>
                              <w:rFonts w:ascii="Twinkl" w:hAnsi="Twinkl" w:cs="Open Sans"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 w:rsidRPr="00446E51">
                            <w:rPr>
                              <w:rFonts w:ascii="Twinkl" w:hAnsi="Twinkl" w:cs="Open Sans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0;text-align:left;margin-left:0;margin-top:11in;width:185.9pt;height:110.6pt;z-index:251676672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" filled="f" stroked="f">
              <v:textbox style="mso-fit-shape-to-text:t">
                <w:txbxContent>
                  <w:p w:rsidR="00EF269C" w:rsidRPr="00446E51" w:rsidRDefault="00EF269C" w:rsidP="00EF269C">
                    <w:pPr>
                      <w:jc w:val="center"/>
                      <w:rPr>
                        <w:rFonts w:ascii="Twinkl" w:hAnsi="Twinkl" w:cs="Open Sans"/>
                      </w:rPr>
                    </w:pPr>
                    <w:r w:rsidRPr="00446E51">
                      <w:rPr>
                        <w:rFonts w:ascii="Twinkl" w:hAnsi="Twinkl" w:cs="Open Sans"/>
                        <w:sz w:val="16"/>
                        <w:szCs w:val="16"/>
                      </w:rPr>
                      <w:t xml:space="preserve">Page 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begin"/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separate"/>
                    </w:r>
                    <w:r w:rsidR="00237CA7">
                      <w:rPr>
                        <w:rFonts w:ascii="Twinkl" w:hAnsi="Twinkl" w:cs="Open Sans"/>
                        <w:bCs/>
                        <w:noProof/>
                        <w:sz w:val="16"/>
                        <w:szCs w:val="16"/>
                      </w:rPr>
                      <w:t>5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end"/>
                    </w:r>
                    <w:r w:rsidRPr="00446E51">
                      <w:rPr>
                        <w:rFonts w:ascii="Twinkl" w:hAnsi="Twinkl" w:cs="Open Sans"/>
                        <w:sz w:val="16"/>
                        <w:szCs w:val="16"/>
                      </w:rPr>
                      <w:t xml:space="preserve"> of 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begin"/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separate"/>
                    </w:r>
                    <w:r w:rsidR="00237CA7">
                      <w:rPr>
                        <w:rFonts w:ascii="Twinkl" w:hAnsi="Twinkl" w:cs="Open Sans"/>
                        <w:bCs/>
                        <w:noProof/>
                        <w:sz w:val="16"/>
                        <w:szCs w:val="16"/>
                      </w:rPr>
                      <w:t>5</w:t>
                    </w:r>
                    <w:r w:rsidRPr="00446E51">
                      <w:rPr>
                        <w:rFonts w:ascii="Twinkl" w:hAnsi="Twinkl" w:cs="Open Sans"/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:rsidR="00874F47" w:rsidRDefault="00874F4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8AC" w:rsidRDefault="002D68AC" w:rsidP="00DD5720">
      <w:r>
        <w:separator/>
      </w:r>
    </w:p>
  </w:footnote>
  <w:footnote w:type="continuationSeparator" w:id="0">
    <w:p w:rsidR="002D68AC" w:rsidRDefault="002D68AC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81D" w:rsidRDefault="00B2381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A1E42C0" wp14:editId="15F377A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2"/>
          <wp:effectExtent l="0" t="0" r="0" b="444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4F4" w:rsidRDefault="00B2381D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E36D259" wp14:editId="483082D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2"/>
          <wp:effectExtent l="0" t="0" r="0" b="444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4F4" w:rsidRDefault="00B2381D">
    <w:pPr>
      <w:pStyle w:val="Head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5E108791" wp14:editId="3B2DA91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2"/>
          <wp:effectExtent l="0" t="0" r="0" b="444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4F4" w:rsidRDefault="00B2381D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46F6ACC4" wp14:editId="004EAC5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2"/>
          <wp:effectExtent l="0" t="0" r="0" b="444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E51"/>
    <w:rsid w:val="00016B55"/>
    <w:rsid w:val="00025835"/>
    <w:rsid w:val="0003405A"/>
    <w:rsid w:val="00067C79"/>
    <w:rsid w:val="000F227B"/>
    <w:rsid w:val="000F793E"/>
    <w:rsid w:val="00147326"/>
    <w:rsid w:val="00173124"/>
    <w:rsid w:val="001773BD"/>
    <w:rsid w:val="001864B6"/>
    <w:rsid w:val="00190479"/>
    <w:rsid w:val="001A55BD"/>
    <w:rsid w:val="001A77E0"/>
    <w:rsid w:val="001B00C9"/>
    <w:rsid w:val="001B7D7D"/>
    <w:rsid w:val="001C2A7E"/>
    <w:rsid w:val="001E2157"/>
    <w:rsid w:val="00237CA7"/>
    <w:rsid w:val="00254D95"/>
    <w:rsid w:val="00276E3C"/>
    <w:rsid w:val="002B0C6F"/>
    <w:rsid w:val="002D68AC"/>
    <w:rsid w:val="003118CF"/>
    <w:rsid w:val="00326698"/>
    <w:rsid w:val="00344899"/>
    <w:rsid w:val="00357D2D"/>
    <w:rsid w:val="00390382"/>
    <w:rsid w:val="003A6A65"/>
    <w:rsid w:val="003C0267"/>
    <w:rsid w:val="003F37BD"/>
    <w:rsid w:val="003F44C9"/>
    <w:rsid w:val="00411653"/>
    <w:rsid w:val="00412284"/>
    <w:rsid w:val="00446E51"/>
    <w:rsid w:val="004C3856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272F9"/>
    <w:rsid w:val="00633A95"/>
    <w:rsid w:val="00696A35"/>
    <w:rsid w:val="006B4126"/>
    <w:rsid w:val="006D108B"/>
    <w:rsid w:val="007203BB"/>
    <w:rsid w:val="0075153D"/>
    <w:rsid w:val="00763739"/>
    <w:rsid w:val="007C5EC1"/>
    <w:rsid w:val="00872C5C"/>
    <w:rsid w:val="00874EB6"/>
    <w:rsid w:val="00874F47"/>
    <w:rsid w:val="00886FE1"/>
    <w:rsid w:val="008C138D"/>
    <w:rsid w:val="008C227E"/>
    <w:rsid w:val="008C6B9D"/>
    <w:rsid w:val="009474FC"/>
    <w:rsid w:val="0098564A"/>
    <w:rsid w:val="0099473A"/>
    <w:rsid w:val="009A6891"/>
    <w:rsid w:val="009C47B0"/>
    <w:rsid w:val="009D6608"/>
    <w:rsid w:val="009E4127"/>
    <w:rsid w:val="009F5EEC"/>
    <w:rsid w:val="00A00327"/>
    <w:rsid w:val="00A33B93"/>
    <w:rsid w:val="00A72ECB"/>
    <w:rsid w:val="00AA7521"/>
    <w:rsid w:val="00AC3604"/>
    <w:rsid w:val="00B2381D"/>
    <w:rsid w:val="00B23E90"/>
    <w:rsid w:val="00B8626B"/>
    <w:rsid w:val="00B922CE"/>
    <w:rsid w:val="00C466E0"/>
    <w:rsid w:val="00CA3011"/>
    <w:rsid w:val="00CA4A36"/>
    <w:rsid w:val="00CC0F47"/>
    <w:rsid w:val="00CE75AA"/>
    <w:rsid w:val="00CF1F0E"/>
    <w:rsid w:val="00CF513F"/>
    <w:rsid w:val="00D1556F"/>
    <w:rsid w:val="00D26AB9"/>
    <w:rsid w:val="00D532FF"/>
    <w:rsid w:val="00D556D9"/>
    <w:rsid w:val="00D804F4"/>
    <w:rsid w:val="00D90104"/>
    <w:rsid w:val="00D921BB"/>
    <w:rsid w:val="00D948E7"/>
    <w:rsid w:val="00DC6E8B"/>
    <w:rsid w:val="00DD5720"/>
    <w:rsid w:val="00E1404D"/>
    <w:rsid w:val="00E1443E"/>
    <w:rsid w:val="00E376AA"/>
    <w:rsid w:val="00E619D5"/>
    <w:rsid w:val="00E62A7F"/>
    <w:rsid w:val="00E75CC9"/>
    <w:rsid w:val="00EB6D1C"/>
    <w:rsid w:val="00ED71A2"/>
    <w:rsid w:val="00EF269C"/>
    <w:rsid w:val="00F376A9"/>
    <w:rsid w:val="00F76A3C"/>
    <w:rsid w:val="00FF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qFormat="1"/>
  </w:latentStyles>
  <w:style w:type="paragraph" w:default="1" w:styleId="Normal">
    <w:name w:val="Normal"/>
    <w:aliases w:val="Body Copy - Twinkl"/>
    <w:qFormat/>
    <w:rsid w:val="00446E51"/>
    <w:pPr>
      <w:spacing w:after="200"/>
      <w:jc w:val="both"/>
    </w:pPr>
    <w:rPr>
      <w:rFonts w:ascii="Tuffy-TTF" w:eastAsia="Tuffy-TTF" w:hAnsi="Tuffy-TTF" w:cs="Tuffy-TTF"/>
      <w:color w:val="1C1C1C"/>
      <w:sz w:val="24"/>
      <w:szCs w:val="24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qFormat="1"/>
  </w:latentStyles>
  <w:style w:type="paragraph" w:default="1" w:styleId="Normal">
    <w:name w:val="Normal"/>
    <w:aliases w:val="Body Copy - Twinkl"/>
    <w:qFormat/>
    <w:rsid w:val="00446E51"/>
    <w:pPr>
      <w:spacing w:after="200"/>
      <w:jc w:val="both"/>
    </w:pPr>
    <w:rPr>
      <w:rFonts w:ascii="Tuffy-TTF" w:eastAsia="Tuffy-TTF" w:hAnsi="Tuffy-TTF" w:cs="Tuffy-TTF"/>
      <w:color w:val="1C1C1C"/>
      <w:sz w:val="24"/>
      <w:szCs w:val="24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5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hyperlink" Target="https://www.twinkl.co.uk/resources/specific-learning-difficulty-areas-of-need-primary-send-inclusion-key-stage-1/autistic-spectrum-disorder-areas-of-need-primary-send-inclusion-teaching-resources/social-scenarios-autism-spectrum-disorders-communication-and-interaction-send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Resources%20-%20Resource%20Creation%20Tools\%23Action%20Templates\General\Activity%20Sheet%20Template\%23Word\Multipage%20-%20Unlinked%20Footers\Blank\Portrait\Activity%20Sheet%20Template%20Portrait%204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8100E-EBEA-40D0-AFA1-EAC2EB438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4 Page</Template>
  <TotalTime>0</TotalTime>
  <Pages>5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Leah Brooks</dc:creator>
  <cp:lastModifiedBy>Anoushka Burrell</cp:lastModifiedBy>
  <cp:revision>2</cp:revision>
  <cp:lastPrinted>2014-02-20T09:55:00Z</cp:lastPrinted>
  <dcterms:created xsi:type="dcterms:W3CDTF">2021-09-21T09:26:00Z</dcterms:created>
  <dcterms:modified xsi:type="dcterms:W3CDTF">2021-09-21T09:26:00Z</dcterms:modified>
</cp:coreProperties>
</file>